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33B72" w:rsidRPr="00FD6A4F" w:rsidRDefault="00343D99" w:rsidP="00FD6A4F">
      <w:pPr>
        <w:jc w:val="center"/>
        <w:rPr>
          <w:b/>
          <w:bCs/>
          <w:sz w:val="32"/>
          <w:szCs w:val="32"/>
          <w:rtl/>
        </w:rPr>
      </w:pPr>
      <w:r>
        <w:rPr>
          <w:rFonts w:hint="cs"/>
          <w:b/>
          <w:bCs/>
          <w:sz w:val="32"/>
          <w:szCs w:val="32"/>
          <w:rtl/>
        </w:rPr>
        <w:t xml:space="preserve">פרסום </w:t>
      </w:r>
      <w:r w:rsidR="00FD6A4F" w:rsidRPr="00FD6A4F">
        <w:rPr>
          <w:rFonts w:hint="cs"/>
          <w:b/>
          <w:bCs/>
          <w:sz w:val="32"/>
          <w:szCs w:val="32"/>
          <w:rtl/>
        </w:rPr>
        <w:t>מכרז פומבי מס' 1/2022</w:t>
      </w:r>
    </w:p>
    <w:p w:rsidR="00FD6A4F" w:rsidRPr="005A15BC" w:rsidRDefault="00FD6A4F" w:rsidP="005A15BC">
      <w:pPr>
        <w:pStyle w:val="1"/>
        <w:spacing w:line="240" w:lineRule="auto"/>
        <w:jc w:val="center"/>
        <w:rPr>
          <w:b/>
          <w:bCs/>
          <w:sz w:val="32"/>
          <w:szCs w:val="32"/>
          <w:u w:val="single"/>
          <w:rtl/>
        </w:rPr>
      </w:pPr>
      <w:r w:rsidRPr="005A15BC">
        <w:rPr>
          <w:rFonts w:hint="cs"/>
          <w:b/>
          <w:bCs/>
          <w:sz w:val="32"/>
          <w:szCs w:val="32"/>
          <w:u w:val="single"/>
          <w:rtl/>
        </w:rPr>
        <w:t>שירותי חניה לעובדי רשות שוק ההון ברחוב קרליבך 9 ורחוב אחד העם 9 ת"א</w:t>
      </w:r>
    </w:p>
    <w:p w:rsidR="00FD6A4F" w:rsidRDefault="00FD6A4F" w:rsidP="00FD6A4F">
      <w:pPr>
        <w:pStyle w:val="1"/>
        <w:jc w:val="center"/>
        <w:rPr>
          <w:sz w:val="32"/>
          <w:szCs w:val="32"/>
          <w:rtl/>
        </w:rPr>
      </w:pPr>
    </w:p>
    <w:p w:rsidR="00FD6A4F" w:rsidRPr="005A15BC" w:rsidRDefault="00FD6A4F" w:rsidP="005A15BC">
      <w:pPr>
        <w:pStyle w:val="1"/>
        <w:numPr>
          <w:ilvl w:val="0"/>
          <w:numId w:val="23"/>
        </w:numPr>
        <w:jc w:val="left"/>
        <w:rPr>
          <w:u w:val="single"/>
        </w:rPr>
      </w:pPr>
      <w:r w:rsidRPr="005A15BC">
        <w:rPr>
          <w:rFonts w:hint="cs"/>
          <w:u w:val="single"/>
          <w:rtl/>
        </w:rPr>
        <w:t xml:space="preserve">רשות שוק ההון ביטוח וחסכון </w:t>
      </w:r>
      <w:r w:rsidR="00401094" w:rsidRPr="005A15BC">
        <w:rPr>
          <w:rFonts w:hint="cs"/>
          <w:u w:val="single"/>
          <w:rtl/>
        </w:rPr>
        <w:t>מבקשת</w:t>
      </w:r>
      <w:r w:rsidRPr="005A15BC">
        <w:rPr>
          <w:rFonts w:hint="cs"/>
          <w:u w:val="single"/>
          <w:rtl/>
        </w:rPr>
        <w:t xml:space="preserve"> </w:t>
      </w:r>
      <w:r w:rsidR="00401094" w:rsidRPr="005A15BC">
        <w:rPr>
          <w:rFonts w:hint="cs"/>
          <w:u w:val="single"/>
          <w:rtl/>
        </w:rPr>
        <w:t>לקבל</w:t>
      </w:r>
      <w:r w:rsidRPr="005A15BC">
        <w:rPr>
          <w:rFonts w:hint="cs"/>
          <w:u w:val="single"/>
          <w:rtl/>
        </w:rPr>
        <w:t xml:space="preserve"> </w:t>
      </w:r>
      <w:r w:rsidR="00401094" w:rsidRPr="005A15BC">
        <w:rPr>
          <w:rFonts w:hint="cs"/>
          <w:u w:val="single"/>
          <w:rtl/>
        </w:rPr>
        <w:t>הצעות</w:t>
      </w:r>
      <w:r w:rsidRPr="005A15BC">
        <w:rPr>
          <w:rFonts w:hint="cs"/>
          <w:u w:val="single"/>
          <w:rtl/>
        </w:rPr>
        <w:t xml:space="preserve"> לשירותי חני</w:t>
      </w:r>
      <w:r w:rsidR="005A15BC">
        <w:rPr>
          <w:rFonts w:hint="cs"/>
          <w:u w:val="single"/>
          <w:rtl/>
        </w:rPr>
        <w:t>י</w:t>
      </w:r>
      <w:r w:rsidRPr="005A15BC">
        <w:rPr>
          <w:rFonts w:hint="cs"/>
          <w:u w:val="single"/>
          <w:rtl/>
        </w:rPr>
        <w:t>ה:</w:t>
      </w:r>
    </w:p>
    <w:p w:rsidR="00FD6A4F" w:rsidRDefault="00FD6A4F" w:rsidP="00FD6A4F">
      <w:pPr>
        <w:pStyle w:val="1"/>
        <w:numPr>
          <w:ilvl w:val="0"/>
          <w:numId w:val="24"/>
        </w:numPr>
        <w:jc w:val="left"/>
      </w:pPr>
      <w:r>
        <w:rPr>
          <w:rFonts w:hint="cs"/>
          <w:rtl/>
        </w:rPr>
        <w:t>רחוב קרליבך 9, ת"א</w:t>
      </w:r>
    </w:p>
    <w:p w:rsidR="00FD6A4F" w:rsidRDefault="00FD6A4F" w:rsidP="00FD6A4F">
      <w:pPr>
        <w:pStyle w:val="1"/>
        <w:numPr>
          <w:ilvl w:val="0"/>
          <w:numId w:val="24"/>
        </w:numPr>
        <w:jc w:val="left"/>
      </w:pPr>
      <w:r>
        <w:rPr>
          <w:rFonts w:hint="cs"/>
          <w:rtl/>
        </w:rPr>
        <w:t>רחוב אחד העם 9, ת"א</w:t>
      </w:r>
    </w:p>
    <w:p w:rsidR="00FD6A4F" w:rsidRDefault="00FD6A4F" w:rsidP="00FD6A4F">
      <w:pPr>
        <w:pStyle w:val="1"/>
        <w:ind w:left="785"/>
        <w:jc w:val="left"/>
        <w:rPr>
          <w:rtl/>
        </w:rPr>
      </w:pPr>
      <w:r>
        <w:rPr>
          <w:rFonts w:hint="cs"/>
          <w:rtl/>
        </w:rPr>
        <w:t>כל הצעה תיבחן בנפרד.</w:t>
      </w:r>
    </w:p>
    <w:p w:rsidR="005A15BC" w:rsidRDefault="005A15BC" w:rsidP="00FD6A4F">
      <w:pPr>
        <w:pStyle w:val="1"/>
        <w:ind w:left="785"/>
        <w:jc w:val="left"/>
        <w:rPr>
          <w:rtl/>
        </w:rPr>
      </w:pPr>
    </w:p>
    <w:p w:rsidR="00FD6A4F" w:rsidRPr="005A15BC" w:rsidRDefault="00FD6A4F" w:rsidP="00FD6A4F">
      <w:pPr>
        <w:pStyle w:val="1"/>
        <w:numPr>
          <w:ilvl w:val="0"/>
          <w:numId w:val="23"/>
        </w:numPr>
        <w:jc w:val="left"/>
        <w:rPr>
          <w:u w:val="single"/>
        </w:rPr>
      </w:pPr>
      <w:r w:rsidRPr="005A15BC">
        <w:rPr>
          <w:rFonts w:hint="cs"/>
          <w:u w:val="single"/>
          <w:rtl/>
        </w:rPr>
        <w:t>עיקרי השירותים המבוקשים :</w:t>
      </w:r>
    </w:p>
    <w:p w:rsidR="00FD6A4F" w:rsidRDefault="00FD6A4F" w:rsidP="00E676A7">
      <w:pPr>
        <w:pStyle w:val="1"/>
        <w:numPr>
          <w:ilvl w:val="0"/>
          <w:numId w:val="25"/>
        </w:numPr>
        <w:jc w:val="left"/>
        <w:rPr>
          <w:rtl/>
        </w:rPr>
      </w:pPr>
      <w:r>
        <w:rPr>
          <w:rFonts w:hint="cs"/>
          <w:rtl/>
        </w:rPr>
        <w:t xml:space="preserve">חנייה ברחוב קרליבך 9, ת"א </w:t>
      </w:r>
      <w:r>
        <w:rPr>
          <w:rtl/>
        </w:rPr>
        <w:t>–</w:t>
      </w:r>
      <w:r w:rsidR="005A15BC">
        <w:rPr>
          <w:rFonts w:hint="cs"/>
          <w:rtl/>
        </w:rPr>
        <w:t xml:space="preserve">  7 מנויים חודשיים; שוברי חנייה יומיים, שעתיים ו</w:t>
      </w:r>
      <w:r>
        <w:rPr>
          <w:rFonts w:hint="cs"/>
          <w:rtl/>
        </w:rPr>
        <w:t>רבע שעתיים</w:t>
      </w:r>
      <w:r w:rsidR="005A15BC">
        <w:rPr>
          <w:rFonts w:hint="cs"/>
          <w:rtl/>
        </w:rPr>
        <w:t>.</w:t>
      </w:r>
    </w:p>
    <w:p w:rsidR="00FD6A4F" w:rsidRDefault="00FD6A4F" w:rsidP="002625B9">
      <w:pPr>
        <w:pStyle w:val="1"/>
        <w:numPr>
          <w:ilvl w:val="0"/>
          <w:numId w:val="25"/>
        </w:numPr>
        <w:jc w:val="left"/>
        <w:rPr>
          <w:rtl/>
        </w:rPr>
      </w:pPr>
      <w:r>
        <w:rPr>
          <w:rFonts w:hint="cs"/>
          <w:rtl/>
        </w:rPr>
        <w:t xml:space="preserve">חנייה ברחוב אחד העם 9, ת"א </w:t>
      </w:r>
      <w:r>
        <w:rPr>
          <w:rtl/>
        </w:rPr>
        <w:t>–</w:t>
      </w:r>
      <w:r w:rsidR="005A15BC">
        <w:rPr>
          <w:rFonts w:hint="cs"/>
          <w:rtl/>
        </w:rPr>
        <w:t xml:space="preserve"> 2 מנויים חודשיים; שוברי חנייה יומיים, שעתיים ו</w:t>
      </w:r>
      <w:r>
        <w:rPr>
          <w:rFonts w:hint="cs"/>
          <w:rtl/>
        </w:rPr>
        <w:t>רבע שעתיים</w:t>
      </w:r>
      <w:r w:rsidR="005A15BC">
        <w:rPr>
          <w:rFonts w:hint="cs"/>
          <w:rtl/>
        </w:rPr>
        <w:t>.</w:t>
      </w:r>
    </w:p>
    <w:p w:rsidR="005A15BC" w:rsidRDefault="005A15BC" w:rsidP="00FD6A4F">
      <w:pPr>
        <w:pStyle w:val="1"/>
        <w:ind w:left="1145"/>
        <w:jc w:val="left"/>
        <w:rPr>
          <w:rtl/>
        </w:rPr>
      </w:pPr>
    </w:p>
    <w:p w:rsidR="00FD6A4F" w:rsidRPr="005A15BC" w:rsidRDefault="00FD6A4F" w:rsidP="00FD6A4F">
      <w:pPr>
        <w:pStyle w:val="1"/>
        <w:numPr>
          <w:ilvl w:val="0"/>
          <w:numId w:val="23"/>
        </w:numPr>
        <w:jc w:val="left"/>
        <w:rPr>
          <w:u w:val="single"/>
        </w:rPr>
      </w:pPr>
      <w:r w:rsidRPr="005A15BC">
        <w:rPr>
          <w:rFonts w:hint="cs"/>
          <w:u w:val="single"/>
          <w:rtl/>
        </w:rPr>
        <w:t>רשאי להשתתף במכרז מציע העומד בין היתר בתנאים הבאים:</w:t>
      </w:r>
    </w:p>
    <w:p w:rsidR="00FD6A4F" w:rsidRDefault="00FD6A4F" w:rsidP="00FD6A4F">
      <w:pPr>
        <w:pStyle w:val="1"/>
        <w:numPr>
          <w:ilvl w:val="0"/>
          <w:numId w:val="26"/>
        </w:numPr>
        <w:jc w:val="left"/>
      </w:pPr>
      <w:r>
        <w:rPr>
          <w:rFonts w:hint="cs"/>
          <w:rtl/>
        </w:rPr>
        <w:t>החניון יהיה במרחק אווירי של עד 300 מ' מהמשרדים.</w:t>
      </w:r>
    </w:p>
    <w:p w:rsidR="00FD6A4F" w:rsidRDefault="00FD6A4F" w:rsidP="00FD6A4F">
      <w:pPr>
        <w:pStyle w:val="1"/>
        <w:numPr>
          <w:ilvl w:val="0"/>
          <w:numId w:val="26"/>
        </w:numPr>
        <w:jc w:val="left"/>
      </w:pPr>
      <w:r>
        <w:rPr>
          <w:rFonts w:hint="cs"/>
          <w:rtl/>
        </w:rPr>
        <w:t>החניון המוצע למשרדים ברחוב קרליבך יכיל לפחות 100 מקומות חנייה.</w:t>
      </w:r>
    </w:p>
    <w:p w:rsidR="00FD6A4F" w:rsidRDefault="00FD6A4F" w:rsidP="00FD6A4F">
      <w:pPr>
        <w:pStyle w:val="1"/>
        <w:numPr>
          <w:ilvl w:val="0"/>
          <w:numId w:val="26"/>
        </w:numPr>
        <w:jc w:val="left"/>
      </w:pPr>
      <w:r>
        <w:rPr>
          <w:rFonts w:hint="cs"/>
          <w:rtl/>
        </w:rPr>
        <w:t>החניון המוצע למשרדים ברחוב אחד העם יכיל לפחות 80 מקומות חנייה.</w:t>
      </w:r>
    </w:p>
    <w:p w:rsidR="00FD6A4F" w:rsidRDefault="00FD6A4F" w:rsidP="00FD6A4F">
      <w:pPr>
        <w:pStyle w:val="1"/>
        <w:numPr>
          <w:ilvl w:val="0"/>
          <w:numId w:val="26"/>
        </w:numPr>
        <w:jc w:val="left"/>
      </w:pPr>
      <w:r>
        <w:rPr>
          <w:rFonts w:hint="cs"/>
          <w:rtl/>
        </w:rPr>
        <w:t>החניון בבעלות המציע או שהוא שוכר אותו.</w:t>
      </w:r>
    </w:p>
    <w:p w:rsidR="005A15BC" w:rsidRDefault="005A15BC" w:rsidP="005A15BC">
      <w:pPr>
        <w:pStyle w:val="1"/>
        <w:ind w:left="1145"/>
        <w:jc w:val="left"/>
      </w:pPr>
    </w:p>
    <w:p w:rsidR="005A15BC" w:rsidRDefault="005A15BC" w:rsidP="00714D0B">
      <w:pPr>
        <w:pStyle w:val="1"/>
        <w:numPr>
          <w:ilvl w:val="0"/>
          <w:numId w:val="23"/>
        </w:numPr>
        <w:jc w:val="left"/>
      </w:pPr>
      <w:r w:rsidRPr="00714D0B">
        <w:rPr>
          <w:rFonts w:hint="cs"/>
          <w:b/>
          <w:bCs/>
          <w:rtl/>
        </w:rPr>
        <w:t xml:space="preserve">הנוסח המלא והמחייב של מסמכי המכרז ולהגשת הצעות באופן מקוון יתבצעו באמצעות לשונית 'מכרזים' באתר האינטרנט של מנהל הרכש הממשלתי בכתובת: </w:t>
      </w:r>
      <w:hyperlink r:id="rId7" w:history="1">
        <w:r w:rsidR="00714D0B" w:rsidRPr="00E52A76">
          <w:rPr>
            <w:rStyle w:val="Hyperlink"/>
          </w:rPr>
          <w:t>https://mr.gov.il/ilgstorefront/he/</w:t>
        </w:r>
        <w:bookmarkStart w:id="0" w:name="_GoBack"/>
        <w:bookmarkEnd w:id="0"/>
        <w:r w:rsidR="00714D0B" w:rsidRPr="00E52A76">
          <w:rPr>
            <w:rStyle w:val="Hyperlink"/>
          </w:rPr>
          <w:t>p</w:t>
        </w:r>
        <w:r w:rsidR="00714D0B" w:rsidRPr="00E52A76">
          <w:rPr>
            <w:rStyle w:val="Hyperlink"/>
          </w:rPr>
          <w:t>/4000553739</w:t>
        </w:r>
      </w:hyperlink>
      <w:r w:rsidR="00714D0B">
        <w:t xml:space="preserve"> </w:t>
      </w:r>
    </w:p>
    <w:p w:rsidR="00FD6A4F" w:rsidRDefault="00687A49" w:rsidP="00474BC1">
      <w:pPr>
        <w:pStyle w:val="1"/>
        <w:numPr>
          <w:ilvl w:val="0"/>
          <w:numId w:val="23"/>
        </w:numPr>
        <w:jc w:val="left"/>
      </w:pPr>
      <w:r>
        <w:rPr>
          <w:rFonts w:hint="cs"/>
          <w:rtl/>
        </w:rPr>
        <w:t>הגשת ההצעות תתבצע עד</w:t>
      </w:r>
      <w:r w:rsidR="00FD6A4F">
        <w:rPr>
          <w:rFonts w:hint="cs"/>
          <w:rtl/>
        </w:rPr>
        <w:t xml:space="preserve"> ליום</w:t>
      </w:r>
      <w:r w:rsidR="00474BC1">
        <w:rPr>
          <w:rFonts w:hint="cs"/>
          <w:rtl/>
        </w:rPr>
        <w:t xml:space="preserve"> 19.7.2022</w:t>
      </w:r>
      <w:r w:rsidR="00FD6A4F">
        <w:rPr>
          <w:rFonts w:hint="cs"/>
          <w:rtl/>
        </w:rPr>
        <w:t xml:space="preserve"> בשעה</w:t>
      </w:r>
      <w:r w:rsidR="00474BC1">
        <w:rPr>
          <w:rFonts w:hint="cs"/>
          <w:rtl/>
        </w:rPr>
        <w:t xml:space="preserve"> 13:00.</w:t>
      </w:r>
    </w:p>
    <w:p w:rsidR="00FD6A4F" w:rsidRPr="00474BC1" w:rsidRDefault="00FD6A4F" w:rsidP="00FD6A4F">
      <w:pPr>
        <w:pStyle w:val="1"/>
        <w:jc w:val="left"/>
        <w:rPr>
          <w:rtl/>
        </w:rPr>
      </w:pPr>
    </w:p>
    <w:p w:rsidR="00FD6A4F" w:rsidRDefault="00FD6A4F" w:rsidP="00FD6A4F">
      <w:pPr>
        <w:pStyle w:val="1"/>
        <w:jc w:val="left"/>
        <w:rPr>
          <w:rtl/>
        </w:rPr>
      </w:pPr>
    </w:p>
    <w:p w:rsidR="00FD6A4F" w:rsidRDefault="00FD6A4F" w:rsidP="005A15BC">
      <w:pPr>
        <w:pStyle w:val="1"/>
        <w:rPr>
          <w:rtl/>
        </w:rPr>
      </w:pPr>
    </w:p>
    <w:p w:rsidR="00FD6A4F" w:rsidRPr="005A15BC" w:rsidRDefault="00FD6A4F" w:rsidP="005A15BC">
      <w:pPr>
        <w:pStyle w:val="1"/>
        <w:ind w:left="1145"/>
        <w:jc w:val="center"/>
        <w:rPr>
          <w:rtl/>
        </w:rPr>
      </w:pPr>
      <w:r w:rsidRPr="005A15BC">
        <w:rPr>
          <w:rFonts w:hint="cs"/>
          <w:rtl/>
        </w:rPr>
        <w:t>עורך המכרז אינו מתחייב לבחור כל הצעה שהיא והוא יהיה רשאי לבטל את הכרז כולו או חלקו, או לדחותו מסיבות תקציביות, ארגוניות, או מכל סיבה אחרת לפי שיקול דעתו הבלעדי.</w:t>
      </w:r>
      <w:r w:rsidR="005A15BC" w:rsidRPr="005A15BC">
        <w:rPr>
          <w:rFonts w:hint="cs"/>
          <w:rtl/>
        </w:rPr>
        <w:t xml:space="preserve"> </w:t>
      </w:r>
      <w:r w:rsidRPr="005A15BC">
        <w:rPr>
          <w:rFonts w:hint="cs"/>
          <w:rtl/>
        </w:rPr>
        <w:t>בכל מקרה של סתירה או אי התאמה בין נוסח המודעה לבין מסמכי המכרז, יגבר האמור במסמכי המכרז.</w:t>
      </w:r>
    </w:p>
    <w:sectPr w:rsidR="00FD6A4F" w:rsidRPr="005A15BC" w:rsidSect="002C553A">
      <w:headerReference w:type="default" r:id="rId8"/>
      <w:footerReference w:type="default" r:id="rId9"/>
      <w:pgSz w:w="11906" w:h="16838"/>
      <w:pgMar w:top="1440" w:right="1800" w:bottom="993" w:left="1800" w:header="426" w:footer="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09B5" w:rsidRDefault="000D09B5">
      <w:pPr>
        <w:spacing w:line="240" w:lineRule="auto"/>
      </w:pPr>
      <w:r>
        <w:separator/>
      </w:r>
    </w:p>
  </w:endnote>
  <w:endnote w:type="continuationSeparator" w:id="0">
    <w:p w:rsidR="000D09B5" w:rsidRDefault="000D09B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72F7" w:rsidRPr="006B72F7" w:rsidRDefault="006B72F7" w:rsidP="00672864">
    <w:pPr>
      <w:pStyle w:val="a6"/>
      <w:pBdr>
        <w:top w:val="single" w:sz="4" w:space="1" w:color="auto"/>
      </w:pBdr>
      <w:tabs>
        <w:tab w:val="clear" w:pos="4153"/>
        <w:tab w:val="clear" w:pos="8306"/>
        <w:tab w:val="center" w:pos="4780"/>
        <w:tab w:val="right" w:pos="9666"/>
      </w:tabs>
      <w:spacing w:line="480" w:lineRule="auto"/>
      <w:rPr>
        <w:rFonts w:cs="Times New Roman"/>
        <w:b/>
        <w:bCs/>
        <w:u w:val="single"/>
      </w:rPr>
    </w:pPr>
    <w:r w:rsidRPr="00060494">
      <w:rPr>
        <w:rFonts w:hint="cs"/>
        <w:b/>
        <w:bCs/>
        <w:rtl/>
      </w:rPr>
      <w:t xml:space="preserve">רח' עם ועולמו 4 ירושלים </w:t>
    </w:r>
    <w:r w:rsidRPr="00060494">
      <w:rPr>
        <w:b/>
        <w:bCs/>
        <w:rtl/>
      </w:rPr>
      <w:t>9546304</w:t>
    </w:r>
    <w:r w:rsidRPr="00060494">
      <w:rPr>
        <w:rFonts w:hint="cs"/>
        <w:b/>
        <w:bCs/>
        <w:rtl/>
      </w:rPr>
      <w:t xml:space="preserve"> טל': </w:t>
    </w:r>
    <w:r w:rsidR="00672864" w:rsidRPr="00672864">
      <w:rPr>
        <w:b/>
        <w:bCs/>
        <w:rtl/>
      </w:rPr>
      <w:t>074-769-1600</w:t>
    </w:r>
    <w:r w:rsidRPr="00060494">
      <w:rPr>
        <w:rFonts w:hint="cs"/>
        <w:b/>
        <w:bCs/>
        <w:rtl/>
      </w:rPr>
      <w:t xml:space="preserve"> פקס': 02-5695342 </w:t>
    </w:r>
    <w:r w:rsidRPr="00060494">
      <w:rPr>
        <w:b/>
        <w:bCs/>
        <w:rtl/>
      </w:rPr>
      <w:br/>
    </w:r>
    <w:r>
      <w:rPr>
        <w:b/>
        <w:bCs/>
      </w:rPr>
      <w:tab/>
    </w:r>
    <w:hyperlink r:id="rId1" w:history="1">
      <w:r w:rsidRPr="00435323">
        <w:rPr>
          <w:rStyle w:val="Hyperlink"/>
          <w:b/>
          <w:bCs/>
        </w:rPr>
        <w:t>www.mof.gov.il/hon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09B5" w:rsidRDefault="000D09B5">
      <w:pPr>
        <w:spacing w:line="240" w:lineRule="auto"/>
      </w:pPr>
      <w:r>
        <w:separator/>
      </w:r>
    </w:p>
  </w:footnote>
  <w:footnote w:type="continuationSeparator" w:id="0">
    <w:p w:rsidR="000D09B5" w:rsidRDefault="000D09B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1082" w:rsidRDefault="00E81082" w:rsidP="006B72F7">
    <w:pPr>
      <w:pStyle w:val="a5"/>
      <w:spacing w:line="276" w:lineRule="auto"/>
      <w:jc w:val="center"/>
      <w:rPr>
        <w:b/>
        <w:bCs/>
        <w:sz w:val="23"/>
        <w:szCs w:val="31"/>
        <w:rtl/>
      </w:rPr>
    </w:pPr>
  </w:p>
  <w:p w:rsidR="006B72F7" w:rsidRDefault="000D09B5" w:rsidP="006B72F7">
    <w:pPr>
      <w:pStyle w:val="a5"/>
      <w:spacing w:line="276" w:lineRule="auto"/>
      <w:jc w:val="center"/>
      <w:rPr>
        <w:b/>
        <w:bCs/>
        <w:sz w:val="23"/>
        <w:szCs w:val="31"/>
        <w:rtl/>
      </w:rPr>
    </w:pPr>
    <w:r>
      <w:rPr>
        <w:b/>
        <w:bCs/>
        <w:noProof/>
        <w:sz w:val="23"/>
        <w:szCs w:val="31"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margin">
            <wp:posOffset>2355850</wp:posOffset>
          </wp:positionH>
          <wp:positionV relativeFrom="margin">
            <wp:posOffset>-956310</wp:posOffset>
          </wp:positionV>
          <wp:extent cx="560705" cy="445135"/>
          <wp:effectExtent l="0" t="0" r="0" b="0"/>
          <wp:wrapSquare wrapText="bothSides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0705" cy="4451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6B72F7" w:rsidRPr="00F520B2" w:rsidRDefault="006B72F7" w:rsidP="006B72F7">
    <w:pPr>
      <w:pStyle w:val="a5"/>
      <w:spacing w:line="276" w:lineRule="auto"/>
      <w:jc w:val="center"/>
      <w:rPr>
        <w:b/>
        <w:bCs/>
        <w:sz w:val="23"/>
        <w:szCs w:val="31"/>
        <w:rtl/>
      </w:rPr>
    </w:pPr>
    <w:r>
      <w:rPr>
        <w:rFonts w:hint="cs"/>
        <w:b/>
        <w:bCs/>
        <w:sz w:val="23"/>
        <w:szCs w:val="31"/>
        <w:rtl/>
      </w:rPr>
      <w:t xml:space="preserve">רשות שוק ההון, ביטוח וחיסכון </w:t>
    </w:r>
  </w:p>
  <w:p w:rsidR="003773CD" w:rsidRDefault="002C553A" w:rsidP="002C553A">
    <w:pPr>
      <w:tabs>
        <w:tab w:val="left" w:pos="1557"/>
      </w:tabs>
    </w:pPr>
    <w:r>
      <w:rPr>
        <w:rtl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635B02"/>
    <w:multiLevelType w:val="hybridMultilevel"/>
    <w:tmpl w:val="AAAAE118"/>
    <w:lvl w:ilvl="0" w:tplc="9FDC36B8">
      <w:start w:val="1"/>
      <w:numFmt w:val="hebrew1"/>
      <w:lvlText w:val="%1."/>
      <w:lvlJc w:val="left"/>
      <w:pPr>
        <w:ind w:left="114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" w15:restartNumberingAfterBreak="0">
    <w:nsid w:val="12964B01"/>
    <w:multiLevelType w:val="hybridMultilevel"/>
    <w:tmpl w:val="57FE31DC"/>
    <w:lvl w:ilvl="0" w:tplc="DEA63818">
      <w:start w:val="1"/>
      <w:numFmt w:val="hebrew1"/>
      <w:lvlText w:val="%1."/>
      <w:lvlJc w:val="left"/>
      <w:pPr>
        <w:ind w:left="114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" w15:restartNumberingAfterBreak="0">
    <w:nsid w:val="146D4731"/>
    <w:multiLevelType w:val="hybridMultilevel"/>
    <w:tmpl w:val="5A7CA764"/>
    <w:lvl w:ilvl="0" w:tplc="FF3E800C">
      <w:start w:val="1"/>
      <w:numFmt w:val="decimal"/>
      <w:lvlText w:val="%1."/>
      <w:lvlJc w:val="left"/>
      <w:pPr>
        <w:ind w:left="501" w:hanging="360"/>
      </w:pPr>
      <w:rPr>
        <w:rFonts w:hint="default"/>
        <w:b/>
        <w:bCs/>
        <w:sz w:val="24"/>
      </w:rPr>
    </w:lvl>
    <w:lvl w:ilvl="1" w:tplc="2BA24D94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AA050D"/>
    <w:multiLevelType w:val="hybridMultilevel"/>
    <w:tmpl w:val="DFF0902A"/>
    <w:lvl w:ilvl="0" w:tplc="435EF502">
      <w:start w:val="1"/>
      <w:numFmt w:val="hebrew1"/>
      <w:lvlText w:val="%1."/>
      <w:lvlJc w:val="left"/>
      <w:pPr>
        <w:ind w:left="107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94" w:hanging="360"/>
      </w:pPr>
    </w:lvl>
    <w:lvl w:ilvl="2" w:tplc="0409001B" w:tentative="1">
      <w:start w:val="1"/>
      <w:numFmt w:val="lowerRoman"/>
      <w:lvlText w:val="%3."/>
      <w:lvlJc w:val="right"/>
      <w:pPr>
        <w:ind w:left="2514" w:hanging="180"/>
      </w:pPr>
    </w:lvl>
    <w:lvl w:ilvl="3" w:tplc="0409000F" w:tentative="1">
      <w:start w:val="1"/>
      <w:numFmt w:val="decimal"/>
      <w:lvlText w:val="%4."/>
      <w:lvlJc w:val="left"/>
      <w:pPr>
        <w:ind w:left="3234" w:hanging="360"/>
      </w:pPr>
    </w:lvl>
    <w:lvl w:ilvl="4" w:tplc="04090019" w:tentative="1">
      <w:start w:val="1"/>
      <w:numFmt w:val="lowerLetter"/>
      <w:lvlText w:val="%5."/>
      <w:lvlJc w:val="left"/>
      <w:pPr>
        <w:ind w:left="3954" w:hanging="360"/>
      </w:pPr>
    </w:lvl>
    <w:lvl w:ilvl="5" w:tplc="0409001B" w:tentative="1">
      <w:start w:val="1"/>
      <w:numFmt w:val="lowerRoman"/>
      <w:lvlText w:val="%6."/>
      <w:lvlJc w:val="right"/>
      <w:pPr>
        <w:ind w:left="4674" w:hanging="180"/>
      </w:pPr>
    </w:lvl>
    <w:lvl w:ilvl="6" w:tplc="0409000F" w:tentative="1">
      <w:start w:val="1"/>
      <w:numFmt w:val="decimal"/>
      <w:lvlText w:val="%7."/>
      <w:lvlJc w:val="left"/>
      <w:pPr>
        <w:ind w:left="5394" w:hanging="360"/>
      </w:pPr>
    </w:lvl>
    <w:lvl w:ilvl="7" w:tplc="04090019" w:tentative="1">
      <w:start w:val="1"/>
      <w:numFmt w:val="lowerLetter"/>
      <w:lvlText w:val="%8."/>
      <w:lvlJc w:val="left"/>
      <w:pPr>
        <w:ind w:left="6114" w:hanging="360"/>
      </w:pPr>
    </w:lvl>
    <w:lvl w:ilvl="8" w:tplc="0409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4" w15:restartNumberingAfterBreak="0">
    <w:nsid w:val="1A142653"/>
    <w:multiLevelType w:val="hybridMultilevel"/>
    <w:tmpl w:val="AAA62BEA"/>
    <w:lvl w:ilvl="0" w:tplc="0409000B">
      <w:start w:val="1"/>
      <w:numFmt w:val="bullet"/>
      <w:lvlText w:val=""/>
      <w:lvlJc w:val="left"/>
      <w:pPr>
        <w:ind w:left="720" w:hanging="360"/>
      </w:pPr>
      <w:rPr>
        <w:rFonts w:ascii="Wingdings" w:hAnsi="Wingdings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23743D"/>
    <w:multiLevelType w:val="hybridMultilevel"/>
    <w:tmpl w:val="B6A6B54E"/>
    <w:lvl w:ilvl="0" w:tplc="5FC4634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56D7CEA"/>
    <w:multiLevelType w:val="hybridMultilevel"/>
    <w:tmpl w:val="F9F0296E"/>
    <w:lvl w:ilvl="0" w:tplc="BBECF734">
      <w:start w:val="1"/>
      <w:numFmt w:val="decimal"/>
      <w:lvlText w:val="%1."/>
      <w:lvlJc w:val="left"/>
      <w:pPr>
        <w:ind w:left="359" w:hanging="360"/>
      </w:pPr>
      <w:rPr>
        <w:rFonts w:hint="default"/>
        <w:b/>
        <w:bCs/>
        <w:lang w:val="en-US"/>
      </w:rPr>
    </w:lvl>
    <w:lvl w:ilvl="1" w:tplc="04090019">
      <w:start w:val="1"/>
      <w:numFmt w:val="lowerLetter"/>
      <w:lvlText w:val="%2."/>
      <w:lvlJc w:val="left"/>
      <w:pPr>
        <w:ind w:left="1079" w:hanging="360"/>
      </w:p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7" w15:restartNumberingAfterBreak="0">
    <w:nsid w:val="2652540F"/>
    <w:multiLevelType w:val="hybridMultilevel"/>
    <w:tmpl w:val="01FC605A"/>
    <w:lvl w:ilvl="0" w:tplc="2026A4E2">
      <w:start w:val="1"/>
      <w:numFmt w:val="hebrew1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2C364DFC"/>
    <w:multiLevelType w:val="hybridMultilevel"/>
    <w:tmpl w:val="3F9CADBA"/>
    <w:lvl w:ilvl="0" w:tplc="966E6B34">
      <w:numFmt w:val="bullet"/>
      <w:lvlText w:val="-"/>
      <w:lvlJc w:val="left"/>
      <w:pPr>
        <w:ind w:left="757" w:hanging="360"/>
      </w:pPr>
      <w:rPr>
        <w:rFonts w:ascii="David" w:eastAsia="Calibr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abstractNum w:abstractNumId="9" w15:restartNumberingAfterBreak="0">
    <w:nsid w:val="2F26104F"/>
    <w:multiLevelType w:val="hybridMultilevel"/>
    <w:tmpl w:val="D6BC9CA2"/>
    <w:lvl w:ilvl="0" w:tplc="0409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2506E75"/>
    <w:multiLevelType w:val="hybridMultilevel"/>
    <w:tmpl w:val="859E9E9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3403DCC"/>
    <w:multiLevelType w:val="hybridMultilevel"/>
    <w:tmpl w:val="F496E172"/>
    <w:lvl w:ilvl="0" w:tplc="0409000F">
      <w:start w:val="1"/>
      <w:numFmt w:val="decimal"/>
      <w:lvlText w:val="%1."/>
      <w:lvlJc w:val="left"/>
      <w:pPr>
        <w:ind w:left="1077" w:hanging="360"/>
      </w:p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2" w15:restartNumberingAfterBreak="0">
    <w:nsid w:val="463B07FA"/>
    <w:multiLevelType w:val="hybridMultilevel"/>
    <w:tmpl w:val="7A64F5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8DC5E98"/>
    <w:multiLevelType w:val="hybridMultilevel"/>
    <w:tmpl w:val="91FE5A66"/>
    <w:lvl w:ilvl="0" w:tplc="7284CD1A">
      <w:start w:val="1"/>
      <w:numFmt w:val="decimal"/>
      <w:lvlText w:val="%1."/>
      <w:lvlJc w:val="left"/>
      <w:pPr>
        <w:ind w:left="785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4" w15:restartNumberingAfterBreak="0">
    <w:nsid w:val="51741E65"/>
    <w:multiLevelType w:val="hybridMultilevel"/>
    <w:tmpl w:val="EB2A3088"/>
    <w:lvl w:ilvl="0" w:tplc="92CC4366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F2F686A"/>
    <w:multiLevelType w:val="hybridMultilevel"/>
    <w:tmpl w:val="10028F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E0E5335"/>
    <w:multiLevelType w:val="hybridMultilevel"/>
    <w:tmpl w:val="E0BC2260"/>
    <w:lvl w:ilvl="0" w:tplc="0409000B">
      <w:start w:val="1"/>
      <w:numFmt w:val="bullet"/>
      <w:lvlText w:val=""/>
      <w:lvlJc w:val="left"/>
      <w:pPr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540885"/>
    <w:multiLevelType w:val="hybridMultilevel"/>
    <w:tmpl w:val="86B2E6A8"/>
    <w:lvl w:ilvl="0" w:tplc="C35082E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1260E3D"/>
    <w:multiLevelType w:val="hybridMultilevel"/>
    <w:tmpl w:val="BBA66244"/>
    <w:lvl w:ilvl="0" w:tplc="3B8CC53E">
      <w:start w:val="1"/>
      <w:numFmt w:val="hebrew1"/>
      <w:lvlText w:val="%1."/>
      <w:lvlJc w:val="center"/>
      <w:pPr>
        <w:ind w:left="1079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799" w:hanging="360"/>
      </w:pPr>
    </w:lvl>
    <w:lvl w:ilvl="2" w:tplc="0409001B" w:tentative="1">
      <w:start w:val="1"/>
      <w:numFmt w:val="lowerRoman"/>
      <w:lvlText w:val="%3."/>
      <w:lvlJc w:val="right"/>
      <w:pPr>
        <w:ind w:left="2519" w:hanging="180"/>
      </w:pPr>
    </w:lvl>
    <w:lvl w:ilvl="3" w:tplc="0409000F" w:tentative="1">
      <w:start w:val="1"/>
      <w:numFmt w:val="decimal"/>
      <w:lvlText w:val="%4."/>
      <w:lvlJc w:val="left"/>
      <w:pPr>
        <w:ind w:left="3239" w:hanging="360"/>
      </w:pPr>
    </w:lvl>
    <w:lvl w:ilvl="4" w:tplc="04090019" w:tentative="1">
      <w:start w:val="1"/>
      <w:numFmt w:val="lowerLetter"/>
      <w:lvlText w:val="%5."/>
      <w:lvlJc w:val="left"/>
      <w:pPr>
        <w:ind w:left="3959" w:hanging="360"/>
      </w:pPr>
    </w:lvl>
    <w:lvl w:ilvl="5" w:tplc="0409001B" w:tentative="1">
      <w:start w:val="1"/>
      <w:numFmt w:val="lowerRoman"/>
      <w:lvlText w:val="%6."/>
      <w:lvlJc w:val="right"/>
      <w:pPr>
        <w:ind w:left="4679" w:hanging="180"/>
      </w:pPr>
    </w:lvl>
    <w:lvl w:ilvl="6" w:tplc="0409000F" w:tentative="1">
      <w:start w:val="1"/>
      <w:numFmt w:val="decimal"/>
      <w:lvlText w:val="%7."/>
      <w:lvlJc w:val="left"/>
      <w:pPr>
        <w:ind w:left="5399" w:hanging="360"/>
      </w:pPr>
    </w:lvl>
    <w:lvl w:ilvl="7" w:tplc="04090019" w:tentative="1">
      <w:start w:val="1"/>
      <w:numFmt w:val="lowerLetter"/>
      <w:lvlText w:val="%8."/>
      <w:lvlJc w:val="left"/>
      <w:pPr>
        <w:ind w:left="6119" w:hanging="360"/>
      </w:pPr>
    </w:lvl>
    <w:lvl w:ilvl="8" w:tplc="0409001B" w:tentative="1">
      <w:start w:val="1"/>
      <w:numFmt w:val="lowerRoman"/>
      <w:lvlText w:val="%9."/>
      <w:lvlJc w:val="right"/>
      <w:pPr>
        <w:ind w:left="6839" w:hanging="180"/>
      </w:pPr>
    </w:lvl>
  </w:abstractNum>
  <w:abstractNum w:abstractNumId="19" w15:restartNumberingAfterBreak="0">
    <w:nsid w:val="71CC0216"/>
    <w:multiLevelType w:val="hybridMultilevel"/>
    <w:tmpl w:val="557E3FD2"/>
    <w:lvl w:ilvl="0" w:tplc="04090001">
      <w:start w:val="1"/>
      <w:numFmt w:val="bullet"/>
      <w:lvlText w:val=""/>
      <w:lvlJc w:val="left"/>
      <w:pPr>
        <w:ind w:left="114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0" w15:restartNumberingAfterBreak="0">
    <w:nsid w:val="74DE4A3A"/>
    <w:multiLevelType w:val="multilevel"/>
    <w:tmpl w:val="4E687BA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772F27F5"/>
    <w:multiLevelType w:val="hybridMultilevel"/>
    <w:tmpl w:val="6AAA79FC"/>
    <w:lvl w:ilvl="0" w:tplc="674AE80A">
      <w:start w:val="1"/>
      <w:numFmt w:val="hebrew1"/>
      <w:lvlText w:val="%1."/>
      <w:lvlJc w:val="left"/>
      <w:pPr>
        <w:ind w:left="114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2" w15:restartNumberingAfterBreak="0">
    <w:nsid w:val="79C70CF8"/>
    <w:multiLevelType w:val="hybridMultilevel"/>
    <w:tmpl w:val="2A5C710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5C75"/>
    <w:multiLevelType w:val="hybridMultilevel"/>
    <w:tmpl w:val="C33C7976"/>
    <w:lvl w:ilvl="0" w:tplc="E760F4C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A710EA7"/>
    <w:multiLevelType w:val="hybridMultilevel"/>
    <w:tmpl w:val="0CDE12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7CB20CA0"/>
    <w:multiLevelType w:val="hybridMultilevel"/>
    <w:tmpl w:val="C9D8F898"/>
    <w:lvl w:ilvl="0" w:tplc="876A6F16">
      <w:start w:val="1"/>
      <w:numFmt w:val="hebrew1"/>
      <w:lvlText w:val="%1."/>
      <w:lvlJc w:val="center"/>
      <w:pPr>
        <w:ind w:left="1079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799" w:hanging="360"/>
      </w:pPr>
    </w:lvl>
    <w:lvl w:ilvl="2" w:tplc="0409001B" w:tentative="1">
      <w:start w:val="1"/>
      <w:numFmt w:val="lowerRoman"/>
      <w:lvlText w:val="%3."/>
      <w:lvlJc w:val="right"/>
      <w:pPr>
        <w:ind w:left="2519" w:hanging="180"/>
      </w:pPr>
    </w:lvl>
    <w:lvl w:ilvl="3" w:tplc="0409000F" w:tentative="1">
      <w:start w:val="1"/>
      <w:numFmt w:val="decimal"/>
      <w:lvlText w:val="%4."/>
      <w:lvlJc w:val="left"/>
      <w:pPr>
        <w:ind w:left="3239" w:hanging="360"/>
      </w:pPr>
    </w:lvl>
    <w:lvl w:ilvl="4" w:tplc="04090019" w:tentative="1">
      <w:start w:val="1"/>
      <w:numFmt w:val="lowerLetter"/>
      <w:lvlText w:val="%5."/>
      <w:lvlJc w:val="left"/>
      <w:pPr>
        <w:ind w:left="3959" w:hanging="360"/>
      </w:pPr>
    </w:lvl>
    <w:lvl w:ilvl="5" w:tplc="0409001B" w:tentative="1">
      <w:start w:val="1"/>
      <w:numFmt w:val="lowerRoman"/>
      <w:lvlText w:val="%6."/>
      <w:lvlJc w:val="right"/>
      <w:pPr>
        <w:ind w:left="4679" w:hanging="180"/>
      </w:pPr>
    </w:lvl>
    <w:lvl w:ilvl="6" w:tplc="0409000F" w:tentative="1">
      <w:start w:val="1"/>
      <w:numFmt w:val="decimal"/>
      <w:lvlText w:val="%7."/>
      <w:lvlJc w:val="left"/>
      <w:pPr>
        <w:ind w:left="5399" w:hanging="360"/>
      </w:pPr>
    </w:lvl>
    <w:lvl w:ilvl="7" w:tplc="04090019" w:tentative="1">
      <w:start w:val="1"/>
      <w:numFmt w:val="lowerLetter"/>
      <w:lvlText w:val="%8."/>
      <w:lvlJc w:val="left"/>
      <w:pPr>
        <w:ind w:left="6119" w:hanging="360"/>
      </w:pPr>
    </w:lvl>
    <w:lvl w:ilvl="8" w:tplc="0409001B" w:tentative="1">
      <w:start w:val="1"/>
      <w:numFmt w:val="lowerRoman"/>
      <w:lvlText w:val="%9."/>
      <w:lvlJc w:val="right"/>
      <w:pPr>
        <w:ind w:left="6839" w:hanging="180"/>
      </w:pPr>
    </w:lvl>
  </w:abstractNum>
  <w:abstractNum w:abstractNumId="26" w15:restartNumberingAfterBreak="0">
    <w:nsid w:val="7E3D4E0E"/>
    <w:multiLevelType w:val="multilevel"/>
    <w:tmpl w:val="4E687BA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26"/>
  </w:num>
  <w:num w:numId="2">
    <w:abstractNumId w:val="14"/>
  </w:num>
  <w:num w:numId="3">
    <w:abstractNumId w:val="24"/>
  </w:num>
  <w:num w:numId="4">
    <w:abstractNumId w:val="5"/>
  </w:num>
  <w:num w:numId="5">
    <w:abstractNumId w:val="2"/>
  </w:num>
  <w:num w:numId="6">
    <w:abstractNumId w:val="15"/>
  </w:num>
  <w:num w:numId="7">
    <w:abstractNumId w:val="4"/>
  </w:num>
  <w:num w:numId="8">
    <w:abstractNumId w:val="20"/>
  </w:num>
  <w:num w:numId="9">
    <w:abstractNumId w:val="16"/>
  </w:num>
  <w:num w:numId="10">
    <w:abstractNumId w:val="9"/>
  </w:num>
  <w:num w:numId="11">
    <w:abstractNumId w:val="6"/>
  </w:num>
  <w:num w:numId="12">
    <w:abstractNumId w:val="7"/>
  </w:num>
  <w:num w:numId="13">
    <w:abstractNumId w:val="12"/>
  </w:num>
  <w:num w:numId="14">
    <w:abstractNumId w:val="22"/>
  </w:num>
  <w:num w:numId="15">
    <w:abstractNumId w:val="25"/>
  </w:num>
  <w:num w:numId="16">
    <w:abstractNumId w:val="18"/>
  </w:num>
  <w:num w:numId="17">
    <w:abstractNumId w:val="10"/>
  </w:num>
  <w:num w:numId="18">
    <w:abstractNumId w:val="11"/>
  </w:num>
  <w:num w:numId="19">
    <w:abstractNumId w:val="17"/>
  </w:num>
  <w:num w:numId="20">
    <w:abstractNumId w:val="23"/>
  </w:num>
  <w:num w:numId="21">
    <w:abstractNumId w:val="8"/>
  </w:num>
  <w:num w:numId="22">
    <w:abstractNumId w:val="3"/>
  </w:num>
  <w:num w:numId="23">
    <w:abstractNumId w:val="13"/>
  </w:num>
  <w:num w:numId="24">
    <w:abstractNumId w:val="1"/>
  </w:num>
  <w:num w:numId="25">
    <w:abstractNumId w:val="0"/>
  </w:num>
  <w:num w:numId="26">
    <w:abstractNumId w:val="21"/>
  </w:num>
  <w:num w:numId="27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573F"/>
    <w:rsid w:val="00001593"/>
    <w:rsid w:val="0000687B"/>
    <w:rsid w:val="00010102"/>
    <w:rsid w:val="00012138"/>
    <w:rsid w:val="00030346"/>
    <w:rsid w:val="00030F96"/>
    <w:rsid w:val="00036939"/>
    <w:rsid w:val="000369F7"/>
    <w:rsid w:val="000470B9"/>
    <w:rsid w:val="00075784"/>
    <w:rsid w:val="00085028"/>
    <w:rsid w:val="00086375"/>
    <w:rsid w:val="0009021D"/>
    <w:rsid w:val="00092F73"/>
    <w:rsid w:val="00095AE4"/>
    <w:rsid w:val="000A1D70"/>
    <w:rsid w:val="000A7779"/>
    <w:rsid w:val="000B4402"/>
    <w:rsid w:val="000B6FB9"/>
    <w:rsid w:val="000B7919"/>
    <w:rsid w:val="000C57AE"/>
    <w:rsid w:val="000D09B5"/>
    <w:rsid w:val="000D302B"/>
    <w:rsid w:val="000D4C69"/>
    <w:rsid w:val="000E3000"/>
    <w:rsid w:val="000F0A6A"/>
    <w:rsid w:val="000F23E8"/>
    <w:rsid w:val="000F4548"/>
    <w:rsid w:val="0010158A"/>
    <w:rsid w:val="001020EE"/>
    <w:rsid w:val="00103684"/>
    <w:rsid w:val="001062DA"/>
    <w:rsid w:val="00107B0E"/>
    <w:rsid w:val="0011146B"/>
    <w:rsid w:val="00125A47"/>
    <w:rsid w:val="00145647"/>
    <w:rsid w:val="00146C18"/>
    <w:rsid w:val="00147892"/>
    <w:rsid w:val="0015349A"/>
    <w:rsid w:val="001541FD"/>
    <w:rsid w:val="00154416"/>
    <w:rsid w:val="001553BC"/>
    <w:rsid w:val="001555A9"/>
    <w:rsid w:val="001729F4"/>
    <w:rsid w:val="00180F9F"/>
    <w:rsid w:val="001819C5"/>
    <w:rsid w:val="00183362"/>
    <w:rsid w:val="001A7C69"/>
    <w:rsid w:val="001B00CD"/>
    <w:rsid w:val="001B0E60"/>
    <w:rsid w:val="001B347F"/>
    <w:rsid w:val="001B5C0F"/>
    <w:rsid w:val="001B7F32"/>
    <w:rsid w:val="001C0E5F"/>
    <w:rsid w:val="001C16FB"/>
    <w:rsid w:val="001D0D40"/>
    <w:rsid w:val="001D2F7F"/>
    <w:rsid w:val="001E3BD2"/>
    <w:rsid w:val="001E63B0"/>
    <w:rsid w:val="001F4CC7"/>
    <w:rsid w:val="00226E08"/>
    <w:rsid w:val="00231A15"/>
    <w:rsid w:val="00252F41"/>
    <w:rsid w:val="00261649"/>
    <w:rsid w:val="00270F4B"/>
    <w:rsid w:val="002750C8"/>
    <w:rsid w:val="0027705C"/>
    <w:rsid w:val="00277CDA"/>
    <w:rsid w:val="00283C10"/>
    <w:rsid w:val="002B677F"/>
    <w:rsid w:val="002C341A"/>
    <w:rsid w:val="002C425F"/>
    <w:rsid w:val="002C553A"/>
    <w:rsid w:val="002C714B"/>
    <w:rsid w:val="002C7C73"/>
    <w:rsid w:val="002D3564"/>
    <w:rsid w:val="002D5B54"/>
    <w:rsid w:val="003071C2"/>
    <w:rsid w:val="00312AE8"/>
    <w:rsid w:val="00323C66"/>
    <w:rsid w:val="00325035"/>
    <w:rsid w:val="00325BA6"/>
    <w:rsid w:val="00325BB1"/>
    <w:rsid w:val="00334998"/>
    <w:rsid w:val="00335D83"/>
    <w:rsid w:val="00336482"/>
    <w:rsid w:val="00343D99"/>
    <w:rsid w:val="00346024"/>
    <w:rsid w:val="003501E8"/>
    <w:rsid w:val="00351DEE"/>
    <w:rsid w:val="00371A44"/>
    <w:rsid w:val="003723D5"/>
    <w:rsid w:val="003741FA"/>
    <w:rsid w:val="003773CD"/>
    <w:rsid w:val="00387014"/>
    <w:rsid w:val="00387DE5"/>
    <w:rsid w:val="003916D4"/>
    <w:rsid w:val="0039399B"/>
    <w:rsid w:val="00394D52"/>
    <w:rsid w:val="003A757B"/>
    <w:rsid w:val="003B5864"/>
    <w:rsid w:val="003C09D5"/>
    <w:rsid w:val="003C2DBF"/>
    <w:rsid w:val="003D2D49"/>
    <w:rsid w:val="003D4112"/>
    <w:rsid w:val="003D7732"/>
    <w:rsid w:val="003F0DD0"/>
    <w:rsid w:val="003F63EA"/>
    <w:rsid w:val="00400117"/>
    <w:rsid w:val="00401039"/>
    <w:rsid w:val="00401094"/>
    <w:rsid w:val="0040274E"/>
    <w:rsid w:val="00411B01"/>
    <w:rsid w:val="00413280"/>
    <w:rsid w:val="004203D3"/>
    <w:rsid w:val="0042306C"/>
    <w:rsid w:val="00424A12"/>
    <w:rsid w:val="004322DC"/>
    <w:rsid w:val="00437F72"/>
    <w:rsid w:val="004412DC"/>
    <w:rsid w:val="00442102"/>
    <w:rsid w:val="00442B77"/>
    <w:rsid w:val="004565A2"/>
    <w:rsid w:val="00460EC7"/>
    <w:rsid w:val="00466D60"/>
    <w:rsid w:val="0047409A"/>
    <w:rsid w:val="00474BC1"/>
    <w:rsid w:val="00477709"/>
    <w:rsid w:val="004816E0"/>
    <w:rsid w:val="00483178"/>
    <w:rsid w:val="00485746"/>
    <w:rsid w:val="00496B2B"/>
    <w:rsid w:val="00497CA6"/>
    <w:rsid w:val="004B1E60"/>
    <w:rsid w:val="004D2550"/>
    <w:rsid w:val="004D4963"/>
    <w:rsid w:val="004D49FD"/>
    <w:rsid w:val="004E2D2B"/>
    <w:rsid w:val="004E2E9C"/>
    <w:rsid w:val="004E7D7A"/>
    <w:rsid w:val="0050101A"/>
    <w:rsid w:val="00517313"/>
    <w:rsid w:val="00526F2A"/>
    <w:rsid w:val="0053273A"/>
    <w:rsid w:val="00540302"/>
    <w:rsid w:val="0054240A"/>
    <w:rsid w:val="00553883"/>
    <w:rsid w:val="00555A33"/>
    <w:rsid w:val="005561CF"/>
    <w:rsid w:val="0055757B"/>
    <w:rsid w:val="00560C01"/>
    <w:rsid w:val="005704C5"/>
    <w:rsid w:val="00571697"/>
    <w:rsid w:val="00573B4D"/>
    <w:rsid w:val="00582BA2"/>
    <w:rsid w:val="00592699"/>
    <w:rsid w:val="0059304E"/>
    <w:rsid w:val="005971E2"/>
    <w:rsid w:val="005A15BC"/>
    <w:rsid w:val="005A48D9"/>
    <w:rsid w:val="005A6457"/>
    <w:rsid w:val="005B3136"/>
    <w:rsid w:val="005C369A"/>
    <w:rsid w:val="005C7215"/>
    <w:rsid w:val="005D7606"/>
    <w:rsid w:val="005F3688"/>
    <w:rsid w:val="00610F9C"/>
    <w:rsid w:val="00617963"/>
    <w:rsid w:val="00626F31"/>
    <w:rsid w:val="0063106D"/>
    <w:rsid w:val="00634A4A"/>
    <w:rsid w:val="0063517B"/>
    <w:rsid w:val="006370AA"/>
    <w:rsid w:val="00637F0A"/>
    <w:rsid w:val="00646236"/>
    <w:rsid w:val="00663CF0"/>
    <w:rsid w:val="00672864"/>
    <w:rsid w:val="0067424E"/>
    <w:rsid w:val="00676EAC"/>
    <w:rsid w:val="00683D92"/>
    <w:rsid w:val="00683F7B"/>
    <w:rsid w:val="00687A49"/>
    <w:rsid w:val="006A1FAE"/>
    <w:rsid w:val="006A5DC9"/>
    <w:rsid w:val="006B2620"/>
    <w:rsid w:val="006B2B70"/>
    <w:rsid w:val="006B2C3C"/>
    <w:rsid w:val="006B72F7"/>
    <w:rsid w:val="006B7D52"/>
    <w:rsid w:val="006C17D5"/>
    <w:rsid w:val="006C4196"/>
    <w:rsid w:val="006E69F4"/>
    <w:rsid w:val="00712CBA"/>
    <w:rsid w:val="00714D0B"/>
    <w:rsid w:val="007152C0"/>
    <w:rsid w:val="007301A0"/>
    <w:rsid w:val="0073039E"/>
    <w:rsid w:val="00730B07"/>
    <w:rsid w:val="00733B72"/>
    <w:rsid w:val="00742398"/>
    <w:rsid w:val="00746641"/>
    <w:rsid w:val="00752328"/>
    <w:rsid w:val="007665CC"/>
    <w:rsid w:val="007672C8"/>
    <w:rsid w:val="00770E15"/>
    <w:rsid w:val="007739D1"/>
    <w:rsid w:val="00774049"/>
    <w:rsid w:val="00775760"/>
    <w:rsid w:val="00776D4C"/>
    <w:rsid w:val="0078243E"/>
    <w:rsid w:val="007833D5"/>
    <w:rsid w:val="00783FCC"/>
    <w:rsid w:val="0078617B"/>
    <w:rsid w:val="007B3192"/>
    <w:rsid w:val="007B48EC"/>
    <w:rsid w:val="007B4B96"/>
    <w:rsid w:val="007D52C2"/>
    <w:rsid w:val="007D6C9B"/>
    <w:rsid w:val="007E0DC5"/>
    <w:rsid w:val="007E43EA"/>
    <w:rsid w:val="007F4727"/>
    <w:rsid w:val="00821815"/>
    <w:rsid w:val="008271D2"/>
    <w:rsid w:val="0083474E"/>
    <w:rsid w:val="008500DA"/>
    <w:rsid w:val="0085297B"/>
    <w:rsid w:val="00860157"/>
    <w:rsid w:val="00866DA5"/>
    <w:rsid w:val="00873E06"/>
    <w:rsid w:val="0087596E"/>
    <w:rsid w:val="008779E3"/>
    <w:rsid w:val="0088299E"/>
    <w:rsid w:val="00886ACB"/>
    <w:rsid w:val="00897555"/>
    <w:rsid w:val="008A70E0"/>
    <w:rsid w:val="008B5D60"/>
    <w:rsid w:val="008C089A"/>
    <w:rsid w:val="008D73C5"/>
    <w:rsid w:val="008D744D"/>
    <w:rsid w:val="008D7A6F"/>
    <w:rsid w:val="008E3A8A"/>
    <w:rsid w:val="008F00A0"/>
    <w:rsid w:val="008F0A36"/>
    <w:rsid w:val="009000A0"/>
    <w:rsid w:val="00901034"/>
    <w:rsid w:val="009050F3"/>
    <w:rsid w:val="00906DA6"/>
    <w:rsid w:val="00912890"/>
    <w:rsid w:val="00912E9D"/>
    <w:rsid w:val="00914DE9"/>
    <w:rsid w:val="009169E3"/>
    <w:rsid w:val="00930AC9"/>
    <w:rsid w:val="00954A76"/>
    <w:rsid w:val="00954AD9"/>
    <w:rsid w:val="00961DC9"/>
    <w:rsid w:val="0097301C"/>
    <w:rsid w:val="0098573F"/>
    <w:rsid w:val="00986386"/>
    <w:rsid w:val="00987242"/>
    <w:rsid w:val="00991461"/>
    <w:rsid w:val="00991889"/>
    <w:rsid w:val="009A3CB6"/>
    <w:rsid w:val="009B17B1"/>
    <w:rsid w:val="009C32E9"/>
    <w:rsid w:val="009F2BA0"/>
    <w:rsid w:val="009F3B5D"/>
    <w:rsid w:val="009F6E77"/>
    <w:rsid w:val="00A1136E"/>
    <w:rsid w:val="00A12C29"/>
    <w:rsid w:val="00A14060"/>
    <w:rsid w:val="00A15CDF"/>
    <w:rsid w:val="00A1677A"/>
    <w:rsid w:val="00A172C7"/>
    <w:rsid w:val="00A20239"/>
    <w:rsid w:val="00A23B14"/>
    <w:rsid w:val="00A253A7"/>
    <w:rsid w:val="00A263E9"/>
    <w:rsid w:val="00A343EF"/>
    <w:rsid w:val="00A4003F"/>
    <w:rsid w:val="00A45F00"/>
    <w:rsid w:val="00A50355"/>
    <w:rsid w:val="00A519CE"/>
    <w:rsid w:val="00A71CD6"/>
    <w:rsid w:val="00A71E61"/>
    <w:rsid w:val="00A72849"/>
    <w:rsid w:val="00A73C49"/>
    <w:rsid w:val="00A770AD"/>
    <w:rsid w:val="00A83D35"/>
    <w:rsid w:val="00A87D45"/>
    <w:rsid w:val="00A91B82"/>
    <w:rsid w:val="00AA1617"/>
    <w:rsid w:val="00AC4094"/>
    <w:rsid w:val="00AD3930"/>
    <w:rsid w:val="00AE3F03"/>
    <w:rsid w:val="00AF3361"/>
    <w:rsid w:val="00B0302D"/>
    <w:rsid w:val="00B05519"/>
    <w:rsid w:val="00B11991"/>
    <w:rsid w:val="00B149CC"/>
    <w:rsid w:val="00B2494E"/>
    <w:rsid w:val="00B258CA"/>
    <w:rsid w:val="00B3577E"/>
    <w:rsid w:val="00B41A19"/>
    <w:rsid w:val="00B5150D"/>
    <w:rsid w:val="00B809C6"/>
    <w:rsid w:val="00B82B10"/>
    <w:rsid w:val="00B946B5"/>
    <w:rsid w:val="00BA2744"/>
    <w:rsid w:val="00BA3F0C"/>
    <w:rsid w:val="00BA43E3"/>
    <w:rsid w:val="00BA6510"/>
    <w:rsid w:val="00BC7045"/>
    <w:rsid w:val="00BE3ABC"/>
    <w:rsid w:val="00BF6AB9"/>
    <w:rsid w:val="00C0005C"/>
    <w:rsid w:val="00C05F31"/>
    <w:rsid w:val="00C11442"/>
    <w:rsid w:val="00C26490"/>
    <w:rsid w:val="00C278DB"/>
    <w:rsid w:val="00C35D16"/>
    <w:rsid w:val="00C40B53"/>
    <w:rsid w:val="00C42297"/>
    <w:rsid w:val="00C47610"/>
    <w:rsid w:val="00C54156"/>
    <w:rsid w:val="00C54AE0"/>
    <w:rsid w:val="00C54D92"/>
    <w:rsid w:val="00C60272"/>
    <w:rsid w:val="00C6374A"/>
    <w:rsid w:val="00C65E20"/>
    <w:rsid w:val="00C709FB"/>
    <w:rsid w:val="00C7158D"/>
    <w:rsid w:val="00C72555"/>
    <w:rsid w:val="00C73603"/>
    <w:rsid w:val="00C80C82"/>
    <w:rsid w:val="00C900F7"/>
    <w:rsid w:val="00C90D01"/>
    <w:rsid w:val="00CA0BF6"/>
    <w:rsid w:val="00CA28E5"/>
    <w:rsid w:val="00CB48F6"/>
    <w:rsid w:val="00CC2756"/>
    <w:rsid w:val="00CC2AB9"/>
    <w:rsid w:val="00CC7244"/>
    <w:rsid w:val="00CD2E20"/>
    <w:rsid w:val="00CF6293"/>
    <w:rsid w:val="00D02E73"/>
    <w:rsid w:val="00D043A5"/>
    <w:rsid w:val="00D07974"/>
    <w:rsid w:val="00D07BA9"/>
    <w:rsid w:val="00D25742"/>
    <w:rsid w:val="00D2589A"/>
    <w:rsid w:val="00D25E60"/>
    <w:rsid w:val="00D40801"/>
    <w:rsid w:val="00D47F82"/>
    <w:rsid w:val="00D55406"/>
    <w:rsid w:val="00D62DBB"/>
    <w:rsid w:val="00D66FD3"/>
    <w:rsid w:val="00D755AA"/>
    <w:rsid w:val="00D840F3"/>
    <w:rsid w:val="00D847CF"/>
    <w:rsid w:val="00D86F3B"/>
    <w:rsid w:val="00D91988"/>
    <w:rsid w:val="00D9328F"/>
    <w:rsid w:val="00D96FC9"/>
    <w:rsid w:val="00DB01E0"/>
    <w:rsid w:val="00DB737D"/>
    <w:rsid w:val="00DC3514"/>
    <w:rsid w:val="00DC7330"/>
    <w:rsid w:val="00DD4A8E"/>
    <w:rsid w:val="00DE13B9"/>
    <w:rsid w:val="00DE1996"/>
    <w:rsid w:val="00DE4B10"/>
    <w:rsid w:val="00DE59C2"/>
    <w:rsid w:val="00DE7715"/>
    <w:rsid w:val="00DE7BB1"/>
    <w:rsid w:val="00E34D86"/>
    <w:rsid w:val="00E34E29"/>
    <w:rsid w:val="00E36606"/>
    <w:rsid w:val="00E378BF"/>
    <w:rsid w:val="00E55A30"/>
    <w:rsid w:val="00E575DA"/>
    <w:rsid w:val="00E70752"/>
    <w:rsid w:val="00E81082"/>
    <w:rsid w:val="00E83C55"/>
    <w:rsid w:val="00E852E4"/>
    <w:rsid w:val="00E90155"/>
    <w:rsid w:val="00EA0E00"/>
    <w:rsid w:val="00EA2290"/>
    <w:rsid w:val="00EB1076"/>
    <w:rsid w:val="00ED3629"/>
    <w:rsid w:val="00EE0123"/>
    <w:rsid w:val="00F03607"/>
    <w:rsid w:val="00F1495A"/>
    <w:rsid w:val="00F231F7"/>
    <w:rsid w:val="00F26AC3"/>
    <w:rsid w:val="00F37B76"/>
    <w:rsid w:val="00F50317"/>
    <w:rsid w:val="00F56F34"/>
    <w:rsid w:val="00F60D7E"/>
    <w:rsid w:val="00F62033"/>
    <w:rsid w:val="00F663DA"/>
    <w:rsid w:val="00F8144F"/>
    <w:rsid w:val="00F82AB7"/>
    <w:rsid w:val="00FA44F3"/>
    <w:rsid w:val="00FA6964"/>
    <w:rsid w:val="00FB461F"/>
    <w:rsid w:val="00FC308A"/>
    <w:rsid w:val="00FD104E"/>
    <w:rsid w:val="00FD112C"/>
    <w:rsid w:val="00FD2000"/>
    <w:rsid w:val="00FD454D"/>
    <w:rsid w:val="00FD6A4F"/>
    <w:rsid w:val="00FE0882"/>
    <w:rsid w:val="00FE58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6FB51C0F"/>
  <w15:chartTrackingRefBased/>
  <w15:docId w15:val="{9FB74AC8-9D12-4EED-AF6E-9C87D1F67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1"/>
    <w:qFormat/>
    <w:rsid w:val="003723D5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rsid w:val="003723D5"/>
    <w:pPr>
      <w:spacing w:before="120"/>
    </w:pPr>
    <w:rPr>
      <w:sz w:val="23"/>
      <w:szCs w:val="27"/>
    </w:rPr>
  </w:style>
  <w:style w:type="paragraph" w:customStyle="1" w:styleId="1">
    <w:name w:val="פיסקה_1"/>
    <w:basedOn w:val="a"/>
    <w:rsid w:val="003723D5"/>
    <w:pPr>
      <w:ind w:left="425"/>
    </w:pPr>
  </w:style>
  <w:style w:type="paragraph" w:customStyle="1" w:styleId="a4">
    <w:name w:val="תו תו תו תו תו תו תו תו"/>
    <w:aliases w:val=" תו תו תו תו תו תו1 תו תו תו"/>
    <w:basedOn w:val="a"/>
    <w:rsid w:val="003723D5"/>
    <w:pPr>
      <w:overflowPunct/>
      <w:autoSpaceDE/>
      <w:autoSpaceDN/>
      <w:bidi w:val="0"/>
      <w:adjustRightInd/>
      <w:spacing w:before="60" w:after="160" w:line="240" w:lineRule="exact"/>
      <w:jc w:val="left"/>
      <w:textAlignment w:val="auto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a5">
    <w:name w:val="header"/>
    <w:basedOn w:val="a"/>
    <w:rsid w:val="003723D5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rsid w:val="003723D5"/>
    <w:pPr>
      <w:tabs>
        <w:tab w:val="center" w:pos="4153"/>
        <w:tab w:val="right" w:pos="8306"/>
      </w:tabs>
    </w:pPr>
  </w:style>
  <w:style w:type="paragraph" w:customStyle="1" w:styleId="a8">
    <w:name w:val="תוכן מסמך"/>
    <w:basedOn w:val="a"/>
    <w:rsid w:val="003723D5"/>
    <w:pPr>
      <w:spacing w:line="240" w:lineRule="auto"/>
      <w:jc w:val="left"/>
    </w:pPr>
  </w:style>
  <w:style w:type="character" w:customStyle="1" w:styleId="a7">
    <w:name w:val="כותרת תחתונה תו"/>
    <w:link w:val="a6"/>
    <w:rsid w:val="006B72F7"/>
    <w:rPr>
      <w:rFonts w:cs="David"/>
      <w:sz w:val="24"/>
      <w:szCs w:val="24"/>
      <w:lang w:eastAsia="he-IL"/>
    </w:rPr>
  </w:style>
  <w:style w:type="character" w:styleId="Hyperlink">
    <w:name w:val="Hyperlink"/>
    <w:rsid w:val="006B72F7"/>
    <w:rPr>
      <w:color w:val="0000FF"/>
      <w:u w:val="single"/>
    </w:rPr>
  </w:style>
  <w:style w:type="paragraph" w:styleId="a9">
    <w:name w:val="List Paragraph"/>
    <w:basedOn w:val="a"/>
    <w:link w:val="aa"/>
    <w:uiPriority w:val="34"/>
    <w:qFormat/>
    <w:rsid w:val="00CA28E5"/>
    <w:pPr>
      <w:overflowPunct/>
      <w:autoSpaceDE/>
      <w:autoSpaceDN/>
      <w:adjustRightInd/>
      <w:spacing w:before="120" w:after="120"/>
      <w:ind w:left="720"/>
      <w:contextualSpacing/>
      <w:textAlignment w:val="auto"/>
    </w:pPr>
    <w:rPr>
      <w:rFonts w:eastAsia="Calibri"/>
      <w:lang w:eastAsia="en-US"/>
    </w:rPr>
  </w:style>
  <w:style w:type="character" w:customStyle="1" w:styleId="aa">
    <w:name w:val="פיסקת רשימה תו"/>
    <w:link w:val="a9"/>
    <w:uiPriority w:val="34"/>
    <w:locked/>
    <w:rsid w:val="00CA28E5"/>
    <w:rPr>
      <w:rFonts w:eastAsia="Calibri" w:cs="David"/>
      <w:sz w:val="24"/>
      <w:szCs w:val="24"/>
    </w:rPr>
  </w:style>
  <w:style w:type="paragraph" w:styleId="ab">
    <w:name w:val="Balloon Text"/>
    <w:basedOn w:val="a"/>
    <w:link w:val="ac"/>
    <w:uiPriority w:val="99"/>
    <w:semiHidden/>
    <w:unhideWhenUsed/>
    <w:rsid w:val="002C553A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c">
    <w:name w:val="טקסט בלונים תו"/>
    <w:link w:val="ab"/>
    <w:uiPriority w:val="99"/>
    <w:semiHidden/>
    <w:rsid w:val="002C553A"/>
    <w:rPr>
      <w:rFonts w:ascii="Tahoma" w:hAnsi="Tahoma" w:cs="Tahoma"/>
      <w:sz w:val="18"/>
      <w:szCs w:val="18"/>
      <w:lang w:eastAsia="he-IL"/>
    </w:rPr>
  </w:style>
  <w:style w:type="character" w:styleId="ad">
    <w:name w:val="annotation reference"/>
    <w:uiPriority w:val="99"/>
    <w:semiHidden/>
    <w:unhideWhenUsed/>
    <w:rsid w:val="002C553A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2C553A"/>
    <w:rPr>
      <w:sz w:val="20"/>
      <w:szCs w:val="20"/>
    </w:rPr>
  </w:style>
  <w:style w:type="character" w:customStyle="1" w:styleId="af">
    <w:name w:val="טקסט הערה תו"/>
    <w:link w:val="ae"/>
    <w:uiPriority w:val="99"/>
    <w:semiHidden/>
    <w:rsid w:val="002C553A"/>
    <w:rPr>
      <w:rFonts w:cs="David"/>
      <w:lang w:eastAsia="he-IL"/>
    </w:rPr>
  </w:style>
  <w:style w:type="paragraph" w:customStyle="1" w:styleId="af0">
    <w:name w:val="כותרת"/>
    <w:basedOn w:val="a"/>
    <w:rsid w:val="009F3B5D"/>
    <w:pPr>
      <w:spacing w:before="120" w:after="120" w:line="240" w:lineRule="auto"/>
      <w:jc w:val="center"/>
    </w:pPr>
    <w:rPr>
      <w:b/>
      <w:bCs/>
      <w:sz w:val="20"/>
      <w:szCs w:val="36"/>
    </w:rPr>
  </w:style>
  <w:style w:type="paragraph" w:customStyle="1" w:styleId="af1">
    <w:name w:val="כותרות"/>
    <w:basedOn w:val="a"/>
    <w:rsid w:val="009F3B5D"/>
    <w:pPr>
      <w:spacing w:line="240" w:lineRule="auto"/>
      <w:jc w:val="center"/>
    </w:pPr>
    <w:rPr>
      <w:sz w:val="20"/>
    </w:rPr>
  </w:style>
  <w:style w:type="paragraph" w:customStyle="1" w:styleId="af2">
    <w:name w:val="הואיל"/>
    <w:basedOn w:val="af1"/>
    <w:rsid w:val="009F3B5D"/>
    <w:pPr>
      <w:spacing w:before="120" w:after="120"/>
      <w:ind w:left="799" w:hanging="799"/>
      <w:jc w:val="both"/>
    </w:pPr>
  </w:style>
  <w:style w:type="paragraph" w:styleId="af3">
    <w:name w:val="annotation subject"/>
    <w:basedOn w:val="ae"/>
    <w:next w:val="ae"/>
    <w:link w:val="af4"/>
    <w:uiPriority w:val="99"/>
    <w:semiHidden/>
    <w:unhideWhenUsed/>
    <w:rsid w:val="00F56F34"/>
    <w:rPr>
      <w:b/>
      <w:bCs/>
    </w:rPr>
  </w:style>
  <w:style w:type="character" w:customStyle="1" w:styleId="af4">
    <w:name w:val="נושא הערה תו"/>
    <w:link w:val="af3"/>
    <w:uiPriority w:val="99"/>
    <w:semiHidden/>
    <w:rsid w:val="00F56F34"/>
    <w:rPr>
      <w:rFonts w:cs="David"/>
      <w:b/>
      <w:bCs/>
      <w:lang w:eastAsia="he-IL"/>
    </w:rPr>
  </w:style>
  <w:style w:type="character" w:styleId="FollowedHyperlink">
    <w:name w:val="FollowedHyperlink"/>
    <w:basedOn w:val="a0"/>
    <w:uiPriority w:val="99"/>
    <w:semiHidden/>
    <w:unhideWhenUsed/>
    <w:rsid w:val="00714D0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01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4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02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73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224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575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40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mr.gov.il/ilgstorefront/he/p/4000553739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mof.gov.il/hon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Netapp\projects\noam_m_shukhon_pro\word\template\PROTOKOL5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PROTOKOL5</Template>
  <TotalTime>2</TotalTime>
  <Pages>1</Pages>
  <Words>211</Words>
  <Characters>1020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OZAR</Company>
  <LinksUpToDate>false</LinksUpToDate>
  <CharactersWithSpaces>1229</CharactersWithSpaces>
  <SharedDoc>false</SharedDoc>
  <HLinks>
    <vt:vector size="12" baseType="variant">
      <vt:variant>
        <vt:i4>4849683</vt:i4>
      </vt:variant>
      <vt:variant>
        <vt:i4>0</vt:i4>
      </vt:variant>
      <vt:variant>
        <vt:i4>0</vt:i4>
      </vt:variant>
      <vt:variant>
        <vt:i4>5</vt:i4>
      </vt:variant>
      <vt:variant>
        <vt:lpwstr>/https:/mr.gov.il</vt:lpwstr>
      </vt:variant>
      <vt:variant>
        <vt:lpwstr/>
      </vt:variant>
      <vt:variant>
        <vt:i4>1572948</vt:i4>
      </vt:variant>
      <vt:variant>
        <vt:i4>0</vt:i4>
      </vt:variant>
      <vt:variant>
        <vt:i4>0</vt:i4>
      </vt:variant>
      <vt:variant>
        <vt:i4>5</vt:i4>
      </vt:variant>
      <vt:variant>
        <vt:lpwstr>http://www.mof.gov.il/hon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דביר כהן</dc:creator>
  <cp:keywords/>
  <dc:description/>
  <cp:lastModifiedBy>שמעון גנסבורגר</cp:lastModifiedBy>
  <cp:revision>3</cp:revision>
  <cp:lastPrinted>2021-07-19T14:15:00Z</cp:lastPrinted>
  <dcterms:created xsi:type="dcterms:W3CDTF">2022-06-19T11:33:00Z</dcterms:created>
  <dcterms:modified xsi:type="dcterms:W3CDTF">2022-07-03T06:46:00Z</dcterms:modified>
</cp:coreProperties>
</file>